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62B" w:rsidRDefault="000F3DF9" w:rsidP="008C4A1B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5BB36" wp14:editId="24BBE8ED">
                <wp:simplePos x="0" y="0"/>
                <wp:positionH relativeFrom="column">
                  <wp:posOffset>4580890</wp:posOffset>
                </wp:positionH>
                <wp:positionV relativeFrom="paragraph">
                  <wp:posOffset>-588645</wp:posOffset>
                </wp:positionV>
                <wp:extent cx="2303253" cy="862641"/>
                <wp:effectExtent l="0" t="0" r="1905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253" cy="862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E08" w:rsidRDefault="00AE5E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10832" wp14:editId="235F15E5">
                                  <wp:extent cx="1731600" cy="511200"/>
                                  <wp:effectExtent l="0" t="0" r="2540" b="3175"/>
                                  <wp:docPr id="7" name="Imag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160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5BB3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60.7pt;margin-top:-46.35pt;width:181.3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" fillcolor="white [3201]" stroked="f" strokeweight=".5pt">
                <v:textbox>
                  <w:txbxContent>
                    <w:p w:rsidR="009E3E08" w:rsidRDefault="00AE5E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10832" wp14:editId="235F15E5">
                            <wp:extent cx="1731600" cy="511200"/>
                            <wp:effectExtent l="0" t="0" r="2540" b="3175"/>
                            <wp:docPr id="7" name="Imag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1600" cy="511200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1D7A"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-723900</wp:posOffset>
                </wp:positionV>
                <wp:extent cx="428625" cy="80010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89E" w:rsidRDefault="00E85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0;margin-top:-57pt;width:33.75pt;height:63pt;z-index:2516618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" fillcolor="white [3201]" stroked="f" strokeweight=".5pt">
                <v:textbox>
                  <w:txbxContent>
                    <w:p w:rsidR="00E8589E" w:rsidRDefault="00E8589E"/>
                  </w:txbxContent>
                </v:textbox>
                <w10:wrap anchorx="margin"/>
              </v:shape>
            </w:pict>
          </mc:Fallback>
        </mc:AlternateContent>
      </w:r>
    </w:p>
    <w:p w:rsidR="008C4A1B" w:rsidRPr="008C4A1B" w:rsidRDefault="008C4A1B" w:rsidP="008C4A1B">
      <w:pPr>
        <w:rPr>
          <w:rFonts w:ascii="Times New Roman" w:hAnsi="Times New Roman" w:cs="Times New Roman"/>
          <w:sz w:val="16"/>
          <w:szCs w:val="16"/>
        </w:rPr>
      </w:pPr>
    </w:p>
    <w:p w:rsidR="008C4A1B" w:rsidRPr="008C4A1B" w:rsidRDefault="008C4A1B" w:rsidP="008C4A1B">
      <w:pPr>
        <w:rPr>
          <w:rFonts w:ascii="Times New Roman" w:hAnsi="Times New Roman" w:cs="Times New Roman"/>
          <w:sz w:val="16"/>
          <w:szCs w:val="16"/>
        </w:rPr>
      </w:pPr>
    </w:p>
    <w:p w:rsidR="000F3DF9" w:rsidRDefault="000F3DF9" w:rsidP="00AC262B">
      <w:pPr>
        <w:tabs>
          <w:tab w:val="left" w:pos="937"/>
        </w:tabs>
        <w:rPr>
          <w:noProof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891DD7" wp14:editId="294AA224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572250" cy="567559"/>
                <wp:effectExtent l="0" t="0" r="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56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BDC" w:rsidRPr="007143A8" w:rsidRDefault="000F3DF9" w:rsidP="000F3DF9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143A8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t xml:space="preserve">VOS INTERLOCUTEURS : </w:t>
                            </w:r>
                            <w:r w:rsidRPr="007143A8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</w:rPr>
                              <w:br/>
                            </w:r>
                            <w:r w:rsidR="00D63BDC" w:rsidRPr="007143A8">
                              <w:rPr>
                                <w:rFonts w:ascii="Times New Roman" w:hAnsi="Times New Roman" w:cs="Times New Roman"/>
                                <w:b/>
                              </w:rPr>
                              <w:t>Marie-Christine DELORME (CILEC) : 04 77 43 79 73 cilec@univ-st-etienne.fr</w:t>
                            </w:r>
                          </w:p>
                          <w:p w:rsidR="000F3DF9" w:rsidRPr="007143A8" w:rsidRDefault="000F3DF9" w:rsidP="00D63BDC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43A8">
                              <w:rPr>
                                <w:rFonts w:ascii="Times New Roman" w:hAnsi="Times New Roman" w:cs="Times New Roman"/>
                              </w:rPr>
                              <w:t>Djalila GAHAM</w:t>
                            </w:r>
                            <w:r w:rsidR="00D63BDC" w:rsidRPr="007143A8">
                              <w:rPr>
                                <w:rFonts w:ascii="Times New Roman" w:hAnsi="Times New Roman" w:cs="Times New Roman"/>
                              </w:rPr>
                              <w:t xml:space="preserve"> (Formation Continue)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1DD7" id="Zone de texte 4" o:spid="_x0000_s1028" type="#_x0000_t202" style="position:absolute;margin-left:466.3pt;margin-top:1.2pt;width:517.5pt;height:44.7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" fillcolor="window" stroked="f" strokeweight=".5pt">
                <v:textbox>
                  <w:txbxContent>
                    <w:p w:rsidR="00D63BDC" w:rsidRPr="007143A8" w:rsidRDefault="000F3DF9" w:rsidP="000F3DF9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143A8"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  <w:t xml:space="preserve">VOS INTERLOCUTEURS : </w:t>
                      </w:r>
                      <w:r w:rsidRPr="007143A8">
                        <w:rPr>
                          <w:rFonts w:ascii="Times New Roman" w:hAnsi="Times New Roman" w:cs="Times New Roman"/>
                          <w:color w:val="E36C0A" w:themeColor="accent6" w:themeShade="BF"/>
                        </w:rPr>
                        <w:br/>
                      </w:r>
                      <w:r w:rsidR="00D63BDC" w:rsidRPr="007143A8">
                        <w:rPr>
                          <w:rFonts w:ascii="Times New Roman" w:hAnsi="Times New Roman" w:cs="Times New Roman"/>
                          <w:b/>
                        </w:rPr>
                        <w:t>Marie-Christine DELORME (CILEC) : 04 77 43 79 73 cilec@univ-st-etienne.fr</w:t>
                      </w:r>
                    </w:p>
                    <w:p w:rsidR="000F3DF9" w:rsidRPr="007143A8" w:rsidRDefault="000F3DF9" w:rsidP="00D63BDC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7143A8">
                        <w:rPr>
                          <w:rFonts w:ascii="Times New Roman" w:hAnsi="Times New Roman" w:cs="Times New Roman"/>
                        </w:rPr>
                        <w:t>Djalila GAHAM</w:t>
                      </w:r>
                      <w:r w:rsidR="00D63BDC" w:rsidRPr="007143A8">
                        <w:rPr>
                          <w:rFonts w:ascii="Times New Roman" w:hAnsi="Times New Roman" w:cs="Times New Roman"/>
                        </w:rPr>
                        <w:t xml:space="preserve"> (Formation Continue)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3DF9" w:rsidRDefault="000F3DF9" w:rsidP="00AC262B">
      <w:pPr>
        <w:tabs>
          <w:tab w:val="left" w:pos="937"/>
        </w:tabs>
        <w:rPr>
          <w:noProof/>
        </w:rPr>
      </w:pPr>
    </w:p>
    <w:p w:rsidR="009D1D7A" w:rsidRDefault="009D1D7A" w:rsidP="00AC262B">
      <w:pPr>
        <w:tabs>
          <w:tab w:val="left" w:pos="937"/>
        </w:tabs>
        <w:rPr>
          <w:noProof/>
        </w:rPr>
      </w:pPr>
    </w:p>
    <w:p w:rsidR="000F3DF9" w:rsidRDefault="000F3DF9" w:rsidP="00AC262B">
      <w:pPr>
        <w:tabs>
          <w:tab w:val="left" w:pos="937"/>
        </w:tabs>
        <w:rPr>
          <w:noProof/>
        </w:rPr>
      </w:pPr>
    </w:p>
    <w:p w:rsidR="009D1D7A" w:rsidRPr="000F3DF9" w:rsidRDefault="00AC262B" w:rsidP="000F3DF9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Calibri" w:hAnsi="Calibri"/>
          <w:b/>
          <w:noProof/>
          <w:color w:val="E36C0A" w:themeColor="accent6" w:themeShade="BF"/>
          <w:sz w:val="40"/>
          <w:szCs w:val="40"/>
        </w:rPr>
      </w:pPr>
      <w:r w:rsidRPr="00334FD9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 xml:space="preserve">FICHE INSCRIPTION – </w:t>
      </w:r>
      <w:r w:rsidR="00334FD9" w:rsidRPr="00334FD9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 xml:space="preserve">Français Langue Etrangère </w:t>
      </w:r>
      <w:r w:rsidR="00CC34F9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>20</w:t>
      </w:r>
      <w:r w:rsidR="00330BE5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>2</w:t>
      </w:r>
      <w:r w:rsidR="006C71EB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>1</w:t>
      </w:r>
      <w:r w:rsidR="00CC34F9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>-202</w:t>
      </w:r>
      <w:r w:rsidR="006C71EB">
        <w:rPr>
          <w:rFonts w:ascii="Calibri" w:hAnsi="Calibri"/>
          <w:b/>
          <w:noProof/>
          <w:color w:val="E36C0A" w:themeColor="accent6" w:themeShade="BF"/>
          <w:sz w:val="40"/>
          <w:szCs w:val="40"/>
        </w:rPr>
        <w:t>2</w:t>
      </w:r>
    </w:p>
    <w:p w:rsidR="00763901" w:rsidRDefault="00763901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262B" w:rsidRPr="007143A8" w:rsidRDefault="001131FD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56263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3901">
            <w:rPr>
              <w:rFonts w:ascii="MS Gothic" w:eastAsia="MS Gothic" w:hAnsi="MS Gothic" w:cs="Times New Roman" w:hint="eastAsia"/>
              <w:sz w:val="24"/>
              <w:szCs w:val="24"/>
              <w:lang w:eastAsia="fr-FR"/>
            </w:rPr>
            <w:t>☐</w:t>
          </w:r>
        </w:sdtContent>
      </w:sdt>
      <w:r w:rsid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Mme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284105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A1B">
            <w:rPr>
              <w:rFonts w:ascii="MS Gothic" w:eastAsia="MS Gothic" w:hAnsi="MS Gothic" w:cs="Times New Roman" w:hint="eastAsia"/>
              <w:sz w:val="24"/>
              <w:szCs w:val="24"/>
              <w:lang w:eastAsia="fr-FR"/>
            </w:rPr>
            <w:t>☐</w:t>
          </w:r>
        </w:sdtContent>
      </w:sdt>
      <w:r w:rsidR="00AC262B"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</w:t>
      </w:r>
      <w:r w:rsidR="008543F7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F15EE0"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NOM</w:t>
      </w:r>
      <w:r w:rsidR="00AC262B"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1192492631"/>
          <w:placeholder>
            <w:docPart w:val="DefaultPlaceholder_-1854013440"/>
          </w:placeholder>
          <w:showingPlcHdr/>
        </w:sdtPr>
        <w:sdtEndPr/>
        <w:sdtContent>
          <w:r w:rsidR="00EB05B9" w:rsidRPr="00927222">
            <w:rPr>
              <w:rStyle w:val="Textedelespacerserv"/>
            </w:rPr>
            <w:t>Cliquez ou appuyez ici pour entrer du texte.</w:t>
          </w:r>
        </w:sdtContent>
      </w:sdt>
      <w:r w:rsidR="00EB05B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AC262B"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Nom de naissance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B05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618519290"/>
          <w:placeholder>
            <w:docPart w:val="DefaultPlaceholder_-1854013440"/>
          </w:placeholder>
          <w:showingPlcHdr/>
        </w:sdtPr>
        <w:sdtEndPr/>
        <w:sdtContent>
          <w:r w:rsidR="00EB05B9" w:rsidRPr="00927222">
            <w:rPr>
              <w:rStyle w:val="Textedelespacerserv"/>
            </w:rPr>
            <w:t>Cliquez ou appuyez ici pour entrer du texte.</w:t>
          </w:r>
        </w:sdtContent>
      </w:sdt>
    </w:p>
    <w:p w:rsidR="00AC262B" w:rsidRPr="007143A8" w:rsidRDefault="00AC262B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Prénom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585904900"/>
          <w:placeholder>
            <w:docPart w:val="DefaultPlaceholder_-1854013440"/>
          </w:placeholder>
          <w:showingPlcHdr/>
        </w:sdtPr>
        <w:sdtEndPr/>
        <w:sdtContent>
          <w:r w:rsidR="00EB05B9" w:rsidRPr="00927222">
            <w:rPr>
              <w:rStyle w:val="Textedelespacerserv"/>
            </w:rPr>
            <w:t>Cliquez ou appuyez ici pour entrer du texte.</w:t>
          </w:r>
        </w:sdtContent>
      </w:sdt>
    </w:p>
    <w:p w:rsidR="00AC262B" w:rsidRPr="007143A8" w:rsidRDefault="00AC262B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Date de Naissance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1914760503"/>
          <w:placeholder>
            <w:docPart w:val="DefaultPlaceholder_-1854013440"/>
          </w:placeholder>
        </w:sdtPr>
        <w:sdtEndPr/>
        <w:sdtContent>
          <w:r w:rsidR="00B27517"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 xml:space="preserve">                  </w:t>
          </w:r>
        </w:sdtContent>
      </w:sdt>
      <w:r w:rsidR="00B2751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</w:t>
      </w:r>
      <w:r w:rsidR="00D63BDC"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Ville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naissance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120111842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BB36F8" w:rsidRDefault="00D63BDC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Pays de naissance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975292027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0F3DF9" w:rsidRPr="007143A8" w:rsidRDefault="000F3DF9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Nationalité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2116197331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AC262B" w:rsidRPr="007143A8" w:rsidRDefault="006D416F" w:rsidP="00BB36F8">
      <w:pPr>
        <w:tabs>
          <w:tab w:val="left" w:pos="225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Adresse personnelle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1625342897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AC262B" w:rsidRPr="007143A8" w:rsidRDefault="00AC262B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Code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postal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966240087"/>
          <w:placeholder>
            <w:docPart w:val="DefaultPlaceholder_-1854013440"/>
          </w:placeholder>
        </w:sdtPr>
        <w:sdtEndPr/>
        <w:sdtContent>
          <w:r w:rsidR="00B27517">
            <w:rPr>
              <w:rFonts w:ascii="Times New Roman" w:eastAsia="Times New Roman" w:hAnsi="Times New Roman" w:cs="Times New Roman"/>
              <w:sz w:val="24"/>
              <w:szCs w:val="24"/>
              <w:lang w:eastAsia="fr-FR"/>
            </w:rPr>
            <w:t xml:space="preserve">                            </w:t>
          </w:r>
        </w:sdtContent>
      </w:sdt>
      <w:r w:rsidR="00B2751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Ville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577447858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B27517" w:rsidRDefault="00AC262B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>Téléphone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143A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Portable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930556916"/>
          <w:placeholder>
            <w:docPart w:val="DefaultPlaceholder_-1854013440"/>
          </w:placeholder>
          <w:showingPlcHdr/>
        </w:sdtPr>
        <w:sdtEndPr/>
        <w:sdtContent>
          <w:r w:rsidR="00B27517" w:rsidRPr="00927222">
            <w:rPr>
              <w:rStyle w:val="Textedelespacerserv"/>
            </w:rPr>
            <w:t>Cliquez ou appuyez ici pour entrer du texte.</w:t>
          </w:r>
        </w:sdtContent>
      </w:sdt>
    </w:p>
    <w:p w:rsidR="00AC262B" w:rsidRPr="007143A8" w:rsidRDefault="007143A8" w:rsidP="00BB36F8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Adresse e-mail</w:t>
      </w:r>
      <w:r w:rsidR="00BB36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4"/>
            <w:szCs w:val="24"/>
            <w:lang w:eastAsia="fr-FR"/>
          </w:rPr>
          <w:id w:val="-2091761059"/>
          <w:placeholder>
            <w:docPart w:val="DefaultPlaceholder_-1854013440"/>
          </w:placeholder>
          <w:showingPlcHdr/>
        </w:sdtPr>
        <w:sdtEndPr/>
        <w:sdtContent>
          <w:r w:rsidR="00BB36F8" w:rsidRPr="00927222">
            <w:rPr>
              <w:rStyle w:val="Textedelespacerserv"/>
            </w:rPr>
            <w:t>Cliquez ou appuyez ici pour entrer du texte.</w:t>
          </w:r>
        </w:sdtContent>
      </w:sdt>
    </w:p>
    <w:p w:rsidR="005B0E84" w:rsidRPr="007D5AF2" w:rsidRDefault="005B0E84" w:rsidP="00334FD9">
      <w:pPr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</w:rPr>
      </w:pPr>
    </w:p>
    <w:p w:rsidR="00D63BDC" w:rsidRPr="006B0312" w:rsidRDefault="00D63BDC" w:rsidP="00507FDE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 w:rsidRPr="006B0312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 xml:space="preserve">JE M’INSCRIS </w:t>
      </w:r>
      <w:r w:rsidR="00507FDE" w:rsidRPr="006B0312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 xml:space="preserve">AU CILEC  </w:t>
      </w:r>
      <w:r w:rsidRPr="006B0312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 xml:space="preserve">EN COURS DE FRANÇAIS LANGUE ETRANGERE </w:t>
      </w:r>
    </w:p>
    <w:p w:rsidR="00E54A82" w:rsidRPr="007D5AF2" w:rsidRDefault="00E54A82" w:rsidP="00E54A82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</w:rPr>
      </w:pPr>
    </w:p>
    <w:p w:rsidR="00F56AFA" w:rsidRDefault="00020E25" w:rsidP="00020E25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bookmarkStart w:id="0" w:name="_Hlk41990221"/>
      <w:r w:rsidRPr="00C97987">
        <w:rPr>
          <w:rFonts w:ascii="Times New Roman" w:hAnsi="Times New Roman" w:cs="Times New Roman"/>
          <w:b/>
          <w:bCs/>
          <w:color w:val="FF0000"/>
          <w:sz w:val="22"/>
          <w:szCs w:val="22"/>
        </w:rPr>
        <w:t>En raison de la crise sanitaire liée à l’épidémie de Covid-19, les modalités d’enseignement prévues en présentiel pourront être aménagées en distanciel afin d’assurer la sécurité des enseignants et des étudiants.</w:t>
      </w:r>
      <w:r w:rsid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Vous devez disposer d’un ordinateur ou d’une tablette et d’une connexion internet.</w:t>
      </w:r>
    </w:p>
    <w:p w:rsidR="006C71EB" w:rsidRPr="006C71EB" w:rsidRDefault="006C71EB" w:rsidP="00020E25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E36C0A" w:themeColor="accent6" w:themeShade="BF"/>
          <w:sz w:val="16"/>
          <w:szCs w:val="16"/>
        </w:rPr>
      </w:pPr>
    </w:p>
    <w:bookmarkEnd w:id="0"/>
    <w:p w:rsidR="00EB05B9" w:rsidRDefault="00D63BDC" w:rsidP="00E54A82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 xml:space="preserve">Voici la formation à laquelle je m’inscris : </w:t>
      </w:r>
      <w:sdt>
        <w:sdtPr>
          <w:rPr>
            <w:rFonts w:ascii="Times New Roman" w:hAnsi="Times New Roman" w:cs="Times New Roman"/>
            <w:b/>
            <w:noProof/>
            <w:color w:val="E36C0A" w:themeColor="accent6" w:themeShade="BF"/>
            <w:sz w:val="24"/>
            <w:szCs w:val="24"/>
          </w:rPr>
          <w:alias w:val="Formation"/>
          <w:tag w:val="Formation"/>
          <w:id w:val="2067608284"/>
          <w:placeholder>
            <w:docPart w:val="DefaultPlaceholder_-1854013438"/>
          </w:placeholder>
          <w:showingPlcHdr/>
          <w:comboBox>
            <w:listItem w:value="Choisissez un élément."/>
            <w:listItem w:displayText="Formation Intensive 18h/semaine du 9/02/22* au 15/06/22 Tarif : 1795€" w:value="nsive 18h/semaine du 8/09/21* au 18/01/22 Tarif : 1795€"/>
            <w:listItem w:displayText="Formation Semi-intensive 15h/semaine du 9/02/22* au 15/06/22 Tarif : 1425€" w:value="Formation Semi-intensive 15h/semaine du 9/02/22* au 15/06/22 Tarif : 1425€"/>
            <w:listItem w:displayText="Formation Semi-intensive 12h**/semaine RESERVE AUX JEUNES AU PAIR du 9/02/22* au 15/06/2 Tarif : 1200€" w:value="Formation Semi-intensive 12h**/semaine RESERVE AUX JEUNES AU PAIR du 9/02/22* au 15/06/2 Tarif : 1200€"/>
            <w:listItem w:displayText="Réussir son oral d'examen B2 RESERVE AUX ETUDIANTS UJM (Mardis de 16h à 18h du 15/03 au 10/05/2022) Tarif : 140€" w:value="Réussir son oral d'examen B2 RESERVE AUX ETUDIANTS UJM (Mardis de 16h à 18h du 15/03 au 10/05/2022) Tarif : 140€"/>
            <w:listItem w:displayText="Cours de français extensif (24h les jeudis de 16h à 18h) du 13/01 au 07/04/22. Tarif : 240€" w:value="Cours de français extensif (24h les jeudis de 16h à 18h) du 13/01 au 07/04/22. Tarif : 240€"/>
          </w:comboBox>
        </w:sdtPr>
        <w:sdtEndPr/>
        <w:sdtContent>
          <w:r w:rsidR="00107290" w:rsidRPr="00927222">
            <w:rPr>
              <w:rStyle w:val="Textedelespacerserv"/>
            </w:rPr>
            <w:t>Choisissez un élément.</w:t>
          </w:r>
        </w:sdtContent>
      </w:sdt>
    </w:p>
    <w:p w:rsidR="00334FD9" w:rsidRDefault="00034097" w:rsidP="00034097">
      <w:pPr>
        <w:tabs>
          <w:tab w:val="right" w:pos="9781"/>
        </w:tabs>
        <w:rPr>
          <w:rFonts w:ascii="Times New Roman" w:hAnsi="Times New Roman" w:cs="Times New Roman"/>
          <w:b/>
          <w:i/>
          <w:noProof/>
          <w:sz w:val="22"/>
          <w:szCs w:val="22"/>
        </w:rPr>
      </w:pPr>
      <w:r w:rsidRPr="00034097">
        <w:rPr>
          <w:rFonts w:ascii="Times New Roman" w:hAnsi="Times New Roman" w:cs="Times New Roman"/>
          <w:b/>
          <w:i/>
          <w:noProof/>
          <w:sz w:val="22"/>
          <w:szCs w:val="22"/>
        </w:rPr>
        <w:t>* Date du</w:t>
      </w:r>
      <w:r w:rsidR="0009438B">
        <w:rPr>
          <w:rFonts w:ascii="Times New Roman" w:hAnsi="Times New Roman" w:cs="Times New Roman"/>
          <w:b/>
          <w:i/>
          <w:noProof/>
          <w:sz w:val="22"/>
          <w:szCs w:val="22"/>
        </w:rPr>
        <w:t xml:space="preserve"> test de </w:t>
      </w:r>
      <w:r w:rsidRPr="00034097">
        <w:rPr>
          <w:rFonts w:ascii="Times New Roman" w:hAnsi="Times New Roman" w:cs="Times New Roman"/>
          <w:b/>
          <w:i/>
          <w:noProof/>
          <w:sz w:val="22"/>
          <w:szCs w:val="22"/>
        </w:rPr>
        <w:t>posit</w:t>
      </w:r>
      <w:r w:rsidR="0009438B">
        <w:rPr>
          <w:rFonts w:ascii="Times New Roman" w:hAnsi="Times New Roman" w:cs="Times New Roman"/>
          <w:b/>
          <w:i/>
          <w:noProof/>
          <w:sz w:val="22"/>
          <w:szCs w:val="22"/>
        </w:rPr>
        <w:t>i</w:t>
      </w:r>
      <w:r w:rsidRPr="00034097">
        <w:rPr>
          <w:rFonts w:ascii="Times New Roman" w:hAnsi="Times New Roman" w:cs="Times New Roman"/>
          <w:b/>
          <w:i/>
          <w:noProof/>
          <w:sz w:val="22"/>
          <w:szCs w:val="22"/>
        </w:rPr>
        <w:t>onnement</w:t>
      </w:r>
      <w:r w:rsidR="0009438B">
        <w:rPr>
          <w:rFonts w:ascii="Times New Roman" w:hAnsi="Times New Roman" w:cs="Times New Roman"/>
          <w:b/>
          <w:i/>
          <w:noProof/>
          <w:sz w:val="22"/>
          <w:szCs w:val="22"/>
        </w:rPr>
        <w:t xml:space="preserve"> linguistique</w:t>
      </w:r>
      <w:r w:rsidR="007A7F47">
        <w:rPr>
          <w:rFonts w:ascii="Times New Roman" w:hAnsi="Times New Roman" w:cs="Times New Roman"/>
          <w:b/>
          <w:i/>
          <w:noProof/>
          <w:sz w:val="22"/>
          <w:szCs w:val="22"/>
        </w:rPr>
        <w:t xml:space="preserve"> (09/02)</w:t>
      </w:r>
      <w:r w:rsidRPr="00034097">
        <w:rPr>
          <w:rFonts w:ascii="Times New Roman" w:hAnsi="Times New Roman" w:cs="Times New Roman"/>
          <w:b/>
          <w:i/>
          <w:noProof/>
          <w:sz w:val="22"/>
          <w:szCs w:val="22"/>
        </w:rPr>
        <w:t xml:space="preserve">, la formation commence le lundi </w:t>
      </w:r>
      <w:r w:rsidR="007A7F47">
        <w:rPr>
          <w:rFonts w:ascii="Times New Roman" w:hAnsi="Times New Roman" w:cs="Times New Roman"/>
          <w:b/>
          <w:i/>
          <w:noProof/>
          <w:sz w:val="22"/>
          <w:szCs w:val="22"/>
        </w:rPr>
        <w:t>14/02/2022</w:t>
      </w:r>
    </w:p>
    <w:p w:rsidR="00CD5934" w:rsidRPr="00034097" w:rsidRDefault="00CD5934" w:rsidP="00034097">
      <w:pPr>
        <w:tabs>
          <w:tab w:val="right" w:pos="9781"/>
        </w:tabs>
        <w:rPr>
          <w:rFonts w:ascii="Times New Roman" w:hAnsi="Times New Roman" w:cs="Times New Roman"/>
          <w:b/>
          <w:i/>
          <w:noProof/>
          <w:sz w:val="22"/>
          <w:szCs w:val="22"/>
        </w:rPr>
      </w:pPr>
      <w:bookmarkStart w:id="1" w:name="_Hlk65672669"/>
      <w:r>
        <w:rPr>
          <w:rFonts w:ascii="Times New Roman" w:hAnsi="Times New Roman" w:cs="Times New Roman"/>
          <w:b/>
          <w:i/>
          <w:noProof/>
          <w:sz w:val="22"/>
          <w:szCs w:val="22"/>
        </w:rPr>
        <w:t>** Formule réservée aux jeunes au pair su</w:t>
      </w:r>
      <w:r w:rsidR="00B27517">
        <w:rPr>
          <w:rFonts w:ascii="Times New Roman" w:hAnsi="Times New Roman" w:cs="Times New Roman"/>
          <w:b/>
          <w:i/>
          <w:noProof/>
          <w:sz w:val="22"/>
          <w:szCs w:val="22"/>
        </w:rPr>
        <w:t>r</w:t>
      </w:r>
      <w:r>
        <w:rPr>
          <w:rFonts w:ascii="Times New Roman" w:hAnsi="Times New Roman" w:cs="Times New Roman"/>
          <w:b/>
          <w:i/>
          <w:noProof/>
          <w:sz w:val="22"/>
          <w:szCs w:val="22"/>
        </w:rPr>
        <w:t xml:space="preserve"> justificatif de contrat de travail.</w:t>
      </w:r>
    </w:p>
    <w:bookmarkEnd w:id="1"/>
    <w:p w:rsidR="00034097" w:rsidRPr="00034097" w:rsidRDefault="00034097" w:rsidP="00034097">
      <w:pPr>
        <w:pStyle w:val="Paragraphedeliste"/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</w:p>
    <w:p w:rsidR="006C1F2A" w:rsidRDefault="006C1F2A" w:rsidP="006C1F2A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 xml:space="preserve">Je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 xml:space="preserve">certifie mon niveau de français </w:t>
      </w: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>:</w:t>
      </w:r>
      <w:r w:rsidR="006C71EB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noProof/>
            <w:color w:val="E36C0A" w:themeColor="accent6" w:themeShade="BF"/>
            <w:sz w:val="24"/>
            <w:szCs w:val="24"/>
          </w:rPr>
          <w:alias w:val="Niveau"/>
          <w:tag w:val="Niveau"/>
          <w:id w:val="-235324024"/>
          <w:placeholder>
            <w:docPart w:val="DefaultPlaceholder_-1854013438"/>
          </w:placeholder>
          <w:showingPlcHdr/>
          <w:comboBox>
            <w:listItem w:value="Choisissez un élément."/>
            <w:listItem w:displayText="A1" w:value="A1"/>
            <w:listItem w:displayText="A2" w:value="A2"/>
            <w:listItem w:displayText="B1" w:value="B1"/>
            <w:listItem w:displayText="B2" w:value="B2"/>
            <w:listItem w:displayText="C1" w:value="C1"/>
          </w:comboBox>
        </w:sdtPr>
        <w:sdtEndPr/>
        <w:sdtContent>
          <w:r w:rsidR="00BB36F8" w:rsidRPr="00927222">
            <w:rPr>
              <w:rStyle w:val="Textedelespacerserv"/>
            </w:rPr>
            <w:t>Choisissez un élément.</w:t>
          </w:r>
        </w:sdtContent>
      </w:sdt>
      <w:r w:rsidR="006C71EB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</w:p>
    <w:p w:rsidR="006C71EB" w:rsidRDefault="006C71EB" w:rsidP="0064359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 w:rsidRPr="006C71EB">
        <w:rPr>
          <w:rFonts w:ascii="Times New Roman" w:eastAsia="Times New Roman" w:hAnsi="Times New Roman" w:cs="Times New Roman"/>
          <w:sz w:val="24"/>
          <w:szCs w:val="24"/>
          <w:lang w:eastAsia="fr-FR"/>
        </w:rPr>
        <w:t>Votre niveau de français doit être justifié par un diplôme (TCF ou DELF) ou une attestation d’un établissement précisant le nombre d’heures et le niveau suivis.</w:t>
      </w:r>
    </w:p>
    <w:p w:rsidR="00B231C3" w:rsidRDefault="006C71EB" w:rsidP="006C71EB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bookmarkStart w:id="2" w:name="_Hlk65672681"/>
      <w:r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>ATTENTION le CILEC se réserve le droit de fer</w:t>
      </w:r>
      <w:r>
        <w:rPr>
          <w:rFonts w:ascii="Times New Roman" w:hAnsi="Times New Roman" w:cs="Times New Roman"/>
          <w:b/>
          <w:bCs/>
          <w:color w:val="FF0000"/>
          <w:sz w:val="22"/>
          <w:szCs w:val="22"/>
        </w:rPr>
        <w:t>m</w:t>
      </w:r>
      <w:r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>er un groupe de</w:t>
      </w:r>
      <w:r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niveau </w:t>
      </w:r>
      <w:r w:rsidR="003C1779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si le </w:t>
      </w:r>
      <w:r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>nombre d’inscrits</w:t>
      </w:r>
      <w:r w:rsidR="003C1779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est insuffisant</w:t>
      </w:r>
      <w:r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>.</w:t>
      </w:r>
    </w:p>
    <w:p w:rsidR="006C1F2A" w:rsidRPr="006C71EB" w:rsidRDefault="00B231C3" w:rsidP="006C71EB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FF0000"/>
          <w:sz w:val="22"/>
          <w:szCs w:val="22"/>
        </w:rPr>
        <w:t>De plus, au second semestre, vous devez justifier d’un niveau A2 minimum.</w:t>
      </w:r>
      <w:r w:rsidR="006C71EB" w:rsidRPr="006C71EB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 w:rsidR="0052646F">
        <w:rPr>
          <w:rFonts w:ascii="Times New Roman" w:hAnsi="Times New Roman" w:cs="Times New Roman"/>
          <w:b/>
          <w:bCs/>
          <w:color w:val="FF0000"/>
          <w:sz w:val="22"/>
          <w:szCs w:val="22"/>
        </w:rPr>
        <w:t>AUCUN DEBUTANT ACCEPTE.</w:t>
      </w:r>
    </w:p>
    <w:bookmarkEnd w:id="2"/>
    <w:p w:rsidR="006C1F2A" w:rsidRPr="00CD5934" w:rsidRDefault="006C1F2A" w:rsidP="006C1F2A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16"/>
          <w:szCs w:val="16"/>
        </w:rPr>
      </w:pPr>
    </w:p>
    <w:p w:rsidR="00031D79" w:rsidRPr="007143A8" w:rsidRDefault="00031D79" w:rsidP="00031D79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>Je m’engage à participer au test de positionnement du :</w:t>
      </w:r>
    </w:p>
    <w:p w:rsidR="00B231C3" w:rsidRPr="0004150D" w:rsidRDefault="00B231C3" w:rsidP="00B231C3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b/>
            <w:color w:val="E36C0A" w:themeColor="accent6" w:themeShade="BF"/>
            <w:sz w:val="24"/>
            <w:szCs w:val="24"/>
            <w:shd w:val="clear" w:color="auto" w:fill="FFFFFF"/>
          </w:rPr>
          <w:id w:val="1102993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4150D">
            <w:rPr>
              <w:rFonts w:ascii="MS Gothic" w:eastAsia="MS Gothic" w:hAnsi="MS Gothic" w:cs="Times New Roman" w:hint="eastAsia"/>
              <w:b/>
              <w:color w:val="E36C0A" w:themeColor="accent6" w:themeShade="BF"/>
              <w:sz w:val="24"/>
              <w:szCs w:val="24"/>
              <w:shd w:val="clear" w:color="auto" w:fill="FFFFFF"/>
            </w:rPr>
            <w:t>☐</w:t>
          </w:r>
        </w:sdtContent>
      </w:sdt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09/02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8h30 à 11h30 pour les formations intensives et semi-intensives.</w:t>
      </w:r>
    </w:p>
    <w:p w:rsidR="00B231C3" w:rsidRPr="0004150D" w:rsidRDefault="00B231C3" w:rsidP="00B231C3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b/>
            <w:color w:val="E36C0A" w:themeColor="accent6" w:themeShade="BF"/>
            <w:sz w:val="24"/>
            <w:szCs w:val="24"/>
            <w:shd w:val="clear" w:color="auto" w:fill="FFFFFF"/>
          </w:rPr>
          <w:id w:val="1719865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4150D">
            <w:rPr>
              <w:rFonts w:ascii="MS Gothic" w:eastAsia="MS Gothic" w:hAnsi="MS Gothic" w:cs="Times New Roman" w:hint="eastAsia"/>
              <w:b/>
              <w:color w:val="E36C0A" w:themeColor="accent6" w:themeShade="BF"/>
              <w:sz w:val="24"/>
              <w:szCs w:val="24"/>
              <w:shd w:val="clear" w:color="auto" w:fill="FFFFFF"/>
            </w:rPr>
            <w:t>☐</w:t>
          </w:r>
        </w:sdtContent>
      </w:sdt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13/01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16h à 18h </w:t>
      </w:r>
      <w:bookmarkStart w:id="3" w:name="_Hlk80698450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 cours de français extensif</w:t>
      </w:r>
      <w:bookmarkEnd w:id="3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B231C3" w:rsidRPr="0004150D" w:rsidRDefault="00B231C3" w:rsidP="00B231C3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Pas de positionnement pour « Réussir son oral d’examen B2 »</w:t>
      </w:r>
    </w:p>
    <w:p w:rsidR="00B231C3" w:rsidRPr="00BE13E2" w:rsidRDefault="00B231C3" w:rsidP="007D5AF2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:rsidR="00031D79" w:rsidRPr="00CD5934" w:rsidRDefault="00031D79" w:rsidP="00031D79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BB36F8" w:rsidRDefault="00031D79" w:rsidP="007D5AF2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>Je m’engage à signer mon contrat de formation et à payer</w:t>
      </w:r>
      <w:r w:rsidR="00097DCD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 xml:space="preserve"> </w:t>
      </w:r>
      <w:r w:rsidRPr="007143A8"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  <w:t>:</w:t>
      </w:r>
    </w:p>
    <w:p w:rsidR="00B231C3" w:rsidRPr="0004150D" w:rsidRDefault="00B231C3" w:rsidP="00B231C3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b/>
            <w:color w:val="E36C0A" w:themeColor="accent6" w:themeShade="BF"/>
            <w:sz w:val="24"/>
            <w:szCs w:val="24"/>
            <w:shd w:val="clear" w:color="auto" w:fill="FFFFFF"/>
          </w:rPr>
          <w:id w:val="-1808935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4150D">
            <w:rPr>
              <w:rFonts w:ascii="MS Gothic" w:eastAsia="MS Gothic" w:hAnsi="MS Gothic" w:cs="Times New Roman" w:hint="eastAsia"/>
              <w:b/>
              <w:color w:val="E36C0A" w:themeColor="accent6" w:themeShade="BF"/>
              <w:sz w:val="24"/>
              <w:szCs w:val="24"/>
              <w:shd w:val="clear" w:color="auto" w:fill="FFFFFF"/>
            </w:rPr>
            <w:t>☐</w:t>
          </w:r>
        </w:sdtContent>
      </w:sdt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proofErr w:type="gramStart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proofErr w:type="gramEnd"/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09/02/2022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14h à 15h pour les formations intensives et semi-intensives.</w:t>
      </w:r>
    </w:p>
    <w:p w:rsidR="00B231C3" w:rsidRPr="0004150D" w:rsidRDefault="00B231C3" w:rsidP="00B231C3">
      <w:pPr>
        <w:tabs>
          <w:tab w:val="left" w:pos="1500"/>
          <w:tab w:val="right" w:pos="9781"/>
        </w:tabs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b/>
            <w:color w:val="E36C0A" w:themeColor="accent6" w:themeShade="BF"/>
            <w:sz w:val="24"/>
            <w:szCs w:val="24"/>
            <w:shd w:val="clear" w:color="auto" w:fill="FFFFFF"/>
          </w:rPr>
          <w:id w:val="55482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4150D">
            <w:rPr>
              <w:rFonts w:ascii="MS Gothic" w:eastAsia="MS Gothic" w:hAnsi="MS Gothic" w:cs="Times New Roman" w:hint="eastAsia"/>
              <w:b/>
              <w:color w:val="E36C0A" w:themeColor="accent6" w:themeShade="BF"/>
              <w:sz w:val="24"/>
              <w:szCs w:val="24"/>
              <w:shd w:val="clear" w:color="auto" w:fill="FFFFFF"/>
            </w:rPr>
            <w:t>☐</w:t>
          </w:r>
        </w:sdtContent>
      </w:sdt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proofErr w:type="gramStart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proofErr w:type="gramEnd"/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13/0</w:t>
      </w:r>
      <w:r w:rsidR="0052646F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/2022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15h à 16h pour le cours de français extensif.</w:t>
      </w:r>
    </w:p>
    <w:p w:rsidR="00B231C3" w:rsidRPr="0004150D" w:rsidRDefault="00B231C3" w:rsidP="00B231C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/>
            <w:color w:val="E36C0A" w:themeColor="accent6" w:themeShade="BF"/>
            <w:sz w:val="24"/>
            <w:szCs w:val="24"/>
            <w:shd w:val="clear" w:color="auto" w:fill="FFFFFF"/>
          </w:rPr>
          <w:id w:val="462853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4150D">
            <w:rPr>
              <w:rFonts w:ascii="MS Gothic" w:eastAsia="MS Gothic" w:hAnsi="MS Gothic" w:cs="Times New Roman" w:hint="eastAsia"/>
              <w:b/>
              <w:color w:val="E36C0A" w:themeColor="accent6" w:themeShade="BF"/>
              <w:sz w:val="24"/>
              <w:szCs w:val="24"/>
              <w:shd w:val="clear" w:color="auto" w:fill="FFFFFF"/>
            </w:rPr>
            <w:t>☐</w:t>
          </w:r>
        </w:sdtContent>
      </w:sdt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proofErr w:type="gramStart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proofErr w:type="gramEnd"/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28/02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2 à 12h30</w:t>
      </w:r>
      <w:r w:rsidRPr="0004150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shd w:val="clear" w:color="auto" w:fill="FFFFFF"/>
        </w:rPr>
        <w:t xml:space="preserve"> </w:t>
      </w:r>
      <w:r w:rsidRPr="0004150D">
        <w:rPr>
          <w:rFonts w:ascii="Times New Roman" w:eastAsia="Times New Roman" w:hAnsi="Times New Roman" w:cs="Times New Roman"/>
          <w:sz w:val="24"/>
          <w:szCs w:val="24"/>
          <w:lang w:eastAsia="fr-FR"/>
        </w:rPr>
        <w:t>pour « Réussir son oral d’examen B2 »</w:t>
      </w:r>
    </w:p>
    <w:p w:rsidR="00B231C3" w:rsidRDefault="00B231C3" w:rsidP="007D5AF2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</w:p>
    <w:p w:rsidR="00B231C3" w:rsidRPr="006B0312" w:rsidRDefault="00B231C3" w:rsidP="00B231C3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>PAGE 1 sur 2 (tournez la page SVP)</w:t>
      </w:r>
    </w:p>
    <w:p w:rsidR="00B27517" w:rsidRDefault="00B27517" w:rsidP="00AC262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262B" w:rsidRDefault="007D5AF2" w:rsidP="00AC262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Date 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Signature</w:t>
      </w:r>
    </w:p>
    <w:p w:rsidR="00763901" w:rsidRDefault="00763901" w:rsidP="00AC262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1FE" w:rsidRDefault="00B311FE" w:rsidP="00B311FE">
      <w:pPr>
        <w:shd w:val="clear" w:color="auto" w:fill="DDD9C3" w:themeFill="background2" w:themeFillShade="E6"/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</w:pPr>
      <w:r w:rsidRPr="00BB36F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>A RENVOYER SIGNÉ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 xml:space="preserve"> accompagné de</w:t>
      </w:r>
      <w:r w:rsidRPr="0004150D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 xml:space="preserve"> votre </w:t>
      </w:r>
      <w:r w:rsidRPr="0004150D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</w:rPr>
        <w:t>justificatif de niveau de français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 xml:space="preserve"> </w:t>
      </w:r>
      <w:r w:rsidRPr="00BB36F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 xml:space="preserve">AU PLUS TARD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>le :</w:t>
      </w:r>
    </w:p>
    <w:p w:rsidR="00B311FE" w:rsidRDefault="00B311FE" w:rsidP="00B311FE">
      <w:pPr>
        <w:pStyle w:val="Paragraphedeliste"/>
        <w:numPr>
          <w:ilvl w:val="0"/>
          <w:numId w:val="4"/>
        </w:numPr>
        <w:shd w:val="clear" w:color="auto" w:fill="DDD9C3" w:themeFill="background2" w:themeFillShade="E6"/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14/01</w:t>
      </w:r>
      <w:r w:rsidRPr="0004150D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/202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2</w:t>
      </w:r>
      <w:r w:rsidRPr="0004150D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04150D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>pour les formations intensives et semi-intensives</w:t>
      </w:r>
    </w:p>
    <w:p w:rsidR="00B311FE" w:rsidRDefault="00B311FE" w:rsidP="00B311FE">
      <w:pPr>
        <w:pStyle w:val="Paragraphedeliste"/>
        <w:numPr>
          <w:ilvl w:val="0"/>
          <w:numId w:val="4"/>
        </w:numPr>
        <w:shd w:val="clear" w:color="auto" w:fill="DDD9C3" w:themeFill="background2" w:themeFillShade="E6"/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06/01/2022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04150D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>pour le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 xml:space="preserve"> cours de français extensif</w:t>
      </w:r>
    </w:p>
    <w:p w:rsidR="00B311FE" w:rsidRPr="0004150D" w:rsidRDefault="00B311FE" w:rsidP="00B311FE">
      <w:pPr>
        <w:pStyle w:val="Paragraphedeliste"/>
        <w:numPr>
          <w:ilvl w:val="0"/>
          <w:numId w:val="4"/>
        </w:numPr>
        <w:shd w:val="clear" w:color="auto" w:fill="DDD9C3" w:themeFill="background2" w:themeFillShade="E6"/>
        <w:tabs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>22/02/2022</w:t>
      </w:r>
      <w:r w:rsidRPr="0004150D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t xml:space="preserve"> </w:t>
      </w:r>
      <w:r w:rsidRPr="0004150D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t>pour « Réussir son oral d’examen B2 »</w:t>
      </w:r>
    </w:p>
    <w:p w:rsidR="007D5AF2" w:rsidRPr="007143A8" w:rsidRDefault="007D5AF2" w:rsidP="00AC262B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GoBack"/>
      <w:bookmarkEnd w:id="4"/>
    </w:p>
    <w:sectPr w:rsidR="007D5AF2" w:rsidRPr="007143A8" w:rsidSect="00E54A82">
      <w:headerReference w:type="first" r:id="rId9"/>
      <w:footerReference w:type="first" r:id="rId10"/>
      <w:pgSz w:w="11900" w:h="16840"/>
      <w:pgMar w:top="1440" w:right="701" w:bottom="1440" w:left="851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090" w:rsidRDefault="00044090" w:rsidP="00FB30E3">
      <w:r>
        <w:separator/>
      </w:r>
    </w:p>
  </w:endnote>
  <w:endnote w:type="continuationSeparator" w:id="0">
    <w:p w:rsidR="00044090" w:rsidRDefault="00044090" w:rsidP="00FB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tilliumText22L Th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E3D" w:rsidRPr="00D71F02" w:rsidRDefault="00AA1E3D" w:rsidP="00AA1E3D">
    <w:pPr>
      <w:rPr>
        <w:b/>
        <w:sz w:val="22"/>
      </w:rPr>
    </w:pPr>
  </w:p>
  <w:p w:rsidR="004104FA" w:rsidRPr="00F71AF6" w:rsidRDefault="003F5B92" w:rsidP="00DF3558">
    <w:pPr>
      <w:pStyle w:val="Pieddepage"/>
      <w:tabs>
        <w:tab w:val="clear" w:pos="4536"/>
        <w:tab w:val="clear" w:pos="9072"/>
        <w:tab w:val="right" w:pos="9740"/>
      </w:tabs>
      <w:ind w:left="-1077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5170302</wp:posOffset>
              </wp:positionH>
              <wp:positionV relativeFrom="paragraph">
                <wp:posOffset>228037</wp:posOffset>
              </wp:positionV>
              <wp:extent cx="1699404" cy="741872"/>
              <wp:effectExtent l="0" t="0" r="0" b="127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7418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F5B92" w:rsidRDefault="003F5B9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30421" cy="552091"/>
                                <wp:effectExtent l="0" t="0" r="3175" b="635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UDL_COBRANDING_UJ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0844" cy="556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0" type="#_x0000_t202" style="position:absolute;left:0;text-align:left;margin-left:407.1pt;margin-top:17.95pt;width:133.8pt;height: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" fillcolor="white [3201]" stroked="f" strokeweight=".5pt">
              <v:textbox>
                <w:txbxContent>
                  <w:p w:rsidR="003F5B92" w:rsidRDefault="003F5B9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30421" cy="552091"/>
                          <wp:effectExtent l="0" t="0" r="3175" b="635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UDL_COBRANDING_UJM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0844" cy="556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3558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38BB34F4" wp14:editId="00EB40C6">
          <wp:simplePos x="0" y="0"/>
          <wp:positionH relativeFrom="page">
            <wp:posOffset>485775</wp:posOffset>
          </wp:positionH>
          <wp:positionV relativeFrom="page">
            <wp:posOffset>9725025</wp:posOffset>
          </wp:positionV>
          <wp:extent cx="5381625" cy="664210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p UJM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037"/>
                  <a:stretch/>
                </pic:blipFill>
                <pic:spPr bwMode="auto">
                  <a:xfrm>
                    <a:off x="0" y="0"/>
                    <a:ext cx="5381625" cy="66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1E3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C208E05" wp14:editId="67F54875">
              <wp:simplePos x="0" y="0"/>
              <wp:positionH relativeFrom="column">
                <wp:posOffset>2743200</wp:posOffset>
              </wp:positionH>
              <wp:positionV relativeFrom="paragraph">
                <wp:posOffset>330835</wp:posOffset>
              </wp:positionV>
              <wp:extent cx="2552700" cy="1404620"/>
              <wp:effectExtent l="0" t="0" r="19050" b="22225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14046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N° identifiant formation continue</w:t>
                          </w:r>
                          <w:r w:rsidRPr="00AA1E3D">
                            <w:rPr>
                              <w:rFonts w:ascii="Calibri" w:hAnsi="Calibri" w:cs="Calibri"/>
                              <w:color w:val="E36C0A" w:themeColor="accent6" w:themeShade="BF"/>
                              <w:sz w:val="16"/>
                              <w:szCs w:val="16"/>
                            </w:rPr>
                            <w:t> </w:t>
                          </w: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: 8242P000242</w:t>
                          </w:r>
                        </w:p>
                        <w:p w:rsid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 xml:space="preserve">SIRET : 194 210 951 </w:t>
                          </w:r>
                          <w:r w:rsidR="00E8589E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00431</w:t>
                          </w:r>
                        </w:p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Organisme non assujetti à la TVA</w:t>
                          </w:r>
                        </w:p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C208E05" id="Zone de texte 2" o:spid="_x0000_s1031" type="#_x0000_t202" style="position:absolute;left:0;text-align:left;margin-left:3in;margin-top:26.05pt;width:20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" fillcolor="window" strokecolor="window">
              <v:textbox style="mso-fit-shape-to-text:t">
                <w:txbxContent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N° identifiant formation continue</w:t>
                    </w:r>
                    <w:r w:rsidRPr="00AA1E3D">
                      <w:rPr>
                        <w:rFonts w:ascii="Calibri" w:hAnsi="Calibri" w:cs="Calibri"/>
                        <w:color w:val="E36C0A" w:themeColor="accent6" w:themeShade="BF"/>
                        <w:sz w:val="16"/>
                        <w:szCs w:val="16"/>
                      </w:rPr>
                      <w:t> </w:t>
                    </w: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: 8242P000242</w:t>
                    </w:r>
                  </w:p>
                  <w:p w:rsid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 xml:space="preserve">SIRET : 194 210 951 </w:t>
                    </w:r>
                    <w:r w:rsidR="00E8589E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00431</w:t>
                    </w:r>
                  </w:p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Organisme non assujetti à la TVA</w:t>
                    </w:r>
                  </w:p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11744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7E9925C" wp14:editId="66A0B5CD">
              <wp:simplePos x="0" y="0"/>
              <wp:positionH relativeFrom="column">
                <wp:posOffset>1209675</wp:posOffset>
              </wp:positionH>
              <wp:positionV relativeFrom="paragraph">
                <wp:posOffset>330835</wp:posOffset>
              </wp:positionV>
              <wp:extent cx="1647825" cy="1404620"/>
              <wp:effectExtent l="0" t="0" r="28575" b="1270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1744" w:rsidRPr="002263D7" w:rsidRDefault="00AD03EC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04 77 43 79 34</w:t>
                          </w:r>
                        </w:p>
                        <w:p w:rsidR="00D11744" w:rsidRPr="002263D7" w:rsidRDefault="001131FD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D11744" w:rsidRPr="002263D7">
                              <w:rPr>
                                <w:rStyle w:val="Lienhypertexte"/>
                                <w:rFonts w:ascii="TitilliumText22L Th" w:hAnsi="TitilliumText22L Th" w:cs="Tahoma"/>
                                <w:color w:val="E36C0A" w:themeColor="accent6" w:themeShade="BF"/>
                                <w:sz w:val="16"/>
                                <w:szCs w:val="16"/>
                                <w:u w:val="none"/>
                              </w:rPr>
                              <w:t>http://sufc.univ-st-etienne.fr</w:t>
                            </w:r>
                          </w:hyperlink>
                        </w:p>
                        <w:p w:rsidR="00D11744" w:rsidRPr="002263D7" w:rsidRDefault="00AD03EC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ftlv-lc</w:t>
                          </w:r>
                          <w:r w:rsidR="00D11744"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@univ-st-etienne.fr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E9925C" id="_x0000_s1032" type="#_x0000_t202" style="position:absolute;left:0;text-align:left;margin-left:95.25pt;margin-top:26.05pt;width:129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" fillcolor="white [3212]" strokecolor="white [3212]">
              <v:textbox style="mso-fit-shape-to-text:t">
                <w:txbxContent>
                  <w:p w:rsidR="00D11744" w:rsidRPr="002263D7" w:rsidRDefault="00AD03EC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04 77 43 79 34</w:t>
                    </w:r>
                  </w:p>
                  <w:p w:rsidR="00D11744" w:rsidRPr="002263D7" w:rsidRDefault="001131FD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hyperlink r:id="rId4" w:history="1">
                      <w:r w:rsidR="00D11744" w:rsidRPr="002263D7">
                        <w:rPr>
                          <w:rStyle w:val="Lienhypertexte"/>
                          <w:rFonts w:ascii="TitilliumText22L Th" w:hAnsi="TitilliumText22L Th" w:cs="Tahoma"/>
                          <w:color w:val="E36C0A" w:themeColor="accent6" w:themeShade="BF"/>
                          <w:sz w:val="16"/>
                          <w:szCs w:val="16"/>
                          <w:u w:val="none"/>
                        </w:rPr>
                        <w:t>http://sufc.univ-st-etienne.fr</w:t>
                      </w:r>
                    </w:hyperlink>
                  </w:p>
                  <w:p w:rsidR="00D11744" w:rsidRPr="002263D7" w:rsidRDefault="00AD03EC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ftlv-lc</w:t>
                    </w:r>
                    <w:r w:rsidR="00D11744"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@univ-st-etienne.fr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11744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E6B6645" wp14:editId="393F3504">
              <wp:simplePos x="0" y="0"/>
              <wp:positionH relativeFrom="column">
                <wp:posOffset>-304800</wp:posOffset>
              </wp:positionH>
              <wp:positionV relativeFrom="paragraph">
                <wp:posOffset>330835</wp:posOffset>
              </wp:positionV>
              <wp:extent cx="1533525" cy="1404620"/>
              <wp:effectExtent l="0" t="0" r="28575" b="2730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Service Formation Continue</w:t>
                          </w:r>
                        </w:p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21, Rue Denis Papin</w:t>
                          </w:r>
                        </w:p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42023 Saint-Etienne Cedex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6B6645" id="_x0000_s1033" type="#_x0000_t202" style="position:absolute;left:0;text-align:left;margin-left:-24pt;margin-top:26.05pt;width:12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" fillcolor="white [3212]" strokecolor="white [3212]">
              <v:textbox style="mso-fit-shape-to-text:t">
                <w:txbxContent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Service Formation Continue</w:t>
                    </w:r>
                  </w:p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21, Rue Denis Papin</w:t>
                    </w:r>
                  </w:p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42023 Saint-Etienne Cedex 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F355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090" w:rsidRDefault="00044090" w:rsidP="00FB30E3">
      <w:r>
        <w:separator/>
      </w:r>
    </w:p>
  </w:footnote>
  <w:footnote w:type="continuationSeparator" w:id="0">
    <w:p w:rsidR="00044090" w:rsidRDefault="00044090" w:rsidP="00FB3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4FA" w:rsidRPr="00D71F02" w:rsidRDefault="003F5B92">
    <w:pPr>
      <w:pStyle w:val="En-tte"/>
      <w:rPr>
        <w:sz w:val="22"/>
      </w:rPr>
    </w:pPr>
    <w:r w:rsidRPr="00D71F02">
      <w:rPr>
        <w:noProof/>
        <w:sz w:val="22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-22801</wp:posOffset>
              </wp:positionH>
              <wp:positionV relativeFrom="paragraph">
                <wp:posOffset>-96532</wp:posOffset>
              </wp:positionV>
              <wp:extent cx="2234241" cy="1164566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4241" cy="11645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F5B92" w:rsidRDefault="003F5B9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867535" cy="833755"/>
                                <wp:effectExtent l="0" t="0" r="0" b="4445"/>
                                <wp:docPr id="24" name="Imag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UJM-FC_quadr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76999" cy="8379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-1.8pt;margin-top:-7.6pt;width:175.9pt;height:9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" fillcolor="white [3201]" stroked="f" strokeweight=".5pt">
              <v:textbox>
                <w:txbxContent>
                  <w:p w:rsidR="003F5B92" w:rsidRDefault="003F5B9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867535" cy="833755"/>
                          <wp:effectExtent l="0" t="0" r="0" b="4445"/>
                          <wp:docPr id="24" name="Imag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UJM-FC_quadri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6999" cy="837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9635B"/>
    <w:multiLevelType w:val="hybridMultilevel"/>
    <w:tmpl w:val="3EE40AF8"/>
    <w:lvl w:ilvl="0" w:tplc="6D467F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D3F2B"/>
    <w:multiLevelType w:val="hybridMultilevel"/>
    <w:tmpl w:val="8D1CD122"/>
    <w:lvl w:ilvl="0" w:tplc="CA5831D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76FA3"/>
    <w:multiLevelType w:val="hybridMultilevel"/>
    <w:tmpl w:val="453C73B6"/>
    <w:lvl w:ilvl="0" w:tplc="08CCD0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E0309C"/>
    <w:multiLevelType w:val="hybridMultilevel"/>
    <w:tmpl w:val="06DED1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+9U47y8OP5+ZgurT422S6KBrBdDBCGSf2RTKyjf6guNRCjZGDnF1TeJLl5sYnRciO4TAAz8eVIhvDU+6m6yNAA==" w:salt="xlxZ75NVliv7fI6HBFYV3w=="/>
  <w:defaultTabStop w:val="708"/>
  <w:hyphenationZone w:val="425"/>
  <w:doNotShadeFormData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7E8"/>
    <w:rsid w:val="00020E25"/>
    <w:rsid w:val="00025783"/>
    <w:rsid w:val="00031D79"/>
    <w:rsid w:val="00034097"/>
    <w:rsid w:val="00044090"/>
    <w:rsid w:val="00066CFF"/>
    <w:rsid w:val="0009438B"/>
    <w:rsid w:val="00097DCD"/>
    <w:rsid w:val="000B7E8B"/>
    <w:rsid w:val="000E704B"/>
    <w:rsid w:val="000F1C91"/>
    <w:rsid w:val="000F3DF9"/>
    <w:rsid w:val="00107290"/>
    <w:rsid w:val="001131FD"/>
    <w:rsid w:val="00130752"/>
    <w:rsid w:val="00181658"/>
    <w:rsid w:val="001A1B53"/>
    <w:rsid w:val="001B76EC"/>
    <w:rsid w:val="001C0893"/>
    <w:rsid w:val="001D4325"/>
    <w:rsid w:val="001D6BCC"/>
    <w:rsid w:val="00200293"/>
    <w:rsid w:val="00211283"/>
    <w:rsid w:val="0022115A"/>
    <w:rsid w:val="002263D7"/>
    <w:rsid w:val="0026735A"/>
    <w:rsid w:val="00286561"/>
    <w:rsid w:val="002D7AA7"/>
    <w:rsid w:val="00323195"/>
    <w:rsid w:val="00330BE5"/>
    <w:rsid w:val="0033112F"/>
    <w:rsid w:val="00334FD9"/>
    <w:rsid w:val="003725D4"/>
    <w:rsid w:val="003A3FE2"/>
    <w:rsid w:val="003C1779"/>
    <w:rsid w:val="003F0938"/>
    <w:rsid w:val="003F5B92"/>
    <w:rsid w:val="004104FA"/>
    <w:rsid w:val="004316F9"/>
    <w:rsid w:val="00476BF1"/>
    <w:rsid w:val="004E55D4"/>
    <w:rsid w:val="004E77E8"/>
    <w:rsid w:val="00502A2B"/>
    <w:rsid w:val="00506E17"/>
    <w:rsid w:val="00507FDE"/>
    <w:rsid w:val="0052646F"/>
    <w:rsid w:val="0052648A"/>
    <w:rsid w:val="00526E6A"/>
    <w:rsid w:val="00547109"/>
    <w:rsid w:val="005A5F6D"/>
    <w:rsid w:val="005B0E84"/>
    <w:rsid w:val="005C113D"/>
    <w:rsid w:val="005C5668"/>
    <w:rsid w:val="005E4528"/>
    <w:rsid w:val="005E7EEC"/>
    <w:rsid w:val="00605D09"/>
    <w:rsid w:val="00614541"/>
    <w:rsid w:val="00620D6E"/>
    <w:rsid w:val="00632162"/>
    <w:rsid w:val="0063470F"/>
    <w:rsid w:val="0064359E"/>
    <w:rsid w:val="00654B9F"/>
    <w:rsid w:val="00661A1B"/>
    <w:rsid w:val="006950BF"/>
    <w:rsid w:val="006B0312"/>
    <w:rsid w:val="006C1F2A"/>
    <w:rsid w:val="006C492C"/>
    <w:rsid w:val="006C71EB"/>
    <w:rsid w:val="006D416F"/>
    <w:rsid w:val="006E5AFD"/>
    <w:rsid w:val="006F3908"/>
    <w:rsid w:val="00705FFB"/>
    <w:rsid w:val="007143A8"/>
    <w:rsid w:val="00722E48"/>
    <w:rsid w:val="00723AAA"/>
    <w:rsid w:val="00750FDE"/>
    <w:rsid w:val="00753AFB"/>
    <w:rsid w:val="00763901"/>
    <w:rsid w:val="00776DEF"/>
    <w:rsid w:val="007A7F47"/>
    <w:rsid w:val="007D3E25"/>
    <w:rsid w:val="007D5AF2"/>
    <w:rsid w:val="007F47DD"/>
    <w:rsid w:val="00810F9B"/>
    <w:rsid w:val="00835188"/>
    <w:rsid w:val="00851067"/>
    <w:rsid w:val="008543F7"/>
    <w:rsid w:val="00865F04"/>
    <w:rsid w:val="00875A46"/>
    <w:rsid w:val="008C4A1B"/>
    <w:rsid w:val="00911D9F"/>
    <w:rsid w:val="00942891"/>
    <w:rsid w:val="00960C71"/>
    <w:rsid w:val="00962782"/>
    <w:rsid w:val="009770D9"/>
    <w:rsid w:val="009A3BDF"/>
    <w:rsid w:val="009A5EBE"/>
    <w:rsid w:val="009B46FB"/>
    <w:rsid w:val="009D1D7A"/>
    <w:rsid w:val="009D581F"/>
    <w:rsid w:val="009D6858"/>
    <w:rsid w:val="009E3E08"/>
    <w:rsid w:val="009F6AB6"/>
    <w:rsid w:val="00A11C36"/>
    <w:rsid w:val="00A221DE"/>
    <w:rsid w:val="00A241E8"/>
    <w:rsid w:val="00A3089F"/>
    <w:rsid w:val="00A65388"/>
    <w:rsid w:val="00A80D82"/>
    <w:rsid w:val="00AA1E3D"/>
    <w:rsid w:val="00AA278A"/>
    <w:rsid w:val="00AA60CE"/>
    <w:rsid w:val="00AC262B"/>
    <w:rsid w:val="00AC6F22"/>
    <w:rsid w:val="00AD03EC"/>
    <w:rsid w:val="00AE5E13"/>
    <w:rsid w:val="00AF22CD"/>
    <w:rsid w:val="00B231C3"/>
    <w:rsid w:val="00B27517"/>
    <w:rsid w:val="00B306B6"/>
    <w:rsid w:val="00B311FE"/>
    <w:rsid w:val="00B31FF4"/>
    <w:rsid w:val="00B322D8"/>
    <w:rsid w:val="00B8682E"/>
    <w:rsid w:val="00B92697"/>
    <w:rsid w:val="00B92899"/>
    <w:rsid w:val="00BB36F8"/>
    <w:rsid w:val="00BC43B7"/>
    <w:rsid w:val="00BD34B4"/>
    <w:rsid w:val="00BD59D5"/>
    <w:rsid w:val="00BE13E2"/>
    <w:rsid w:val="00C174E6"/>
    <w:rsid w:val="00C51F51"/>
    <w:rsid w:val="00C8521E"/>
    <w:rsid w:val="00C87E94"/>
    <w:rsid w:val="00C97987"/>
    <w:rsid w:val="00CA5CBE"/>
    <w:rsid w:val="00CA615B"/>
    <w:rsid w:val="00CC34F9"/>
    <w:rsid w:val="00CD3EF2"/>
    <w:rsid w:val="00CD5934"/>
    <w:rsid w:val="00CF2EF8"/>
    <w:rsid w:val="00CF3A14"/>
    <w:rsid w:val="00D01F85"/>
    <w:rsid w:val="00D11744"/>
    <w:rsid w:val="00D15708"/>
    <w:rsid w:val="00D54D21"/>
    <w:rsid w:val="00D63BDC"/>
    <w:rsid w:val="00D653F2"/>
    <w:rsid w:val="00D71F02"/>
    <w:rsid w:val="00DA3649"/>
    <w:rsid w:val="00DA3C55"/>
    <w:rsid w:val="00DD3D04"/>
    <w:rsid w:val="00DF3558"/>
    <w:rsid w:val="00E15E93"/>
    <w:rsid w:val="00E268E7"/>
    <w:rsid w:val="00E36293"/>
    <w:rsid w:val="00E44A04"/>
    <w:rsid w:val="00E54A82"/>
    <w:rsid w:val="00E6242A"/>
    <w:rsid w:val="00E8589E"/>
    <w:rsid w:val="00EA792C"/>
    <w:rsid w:val="00EB05B9"/>
    <w:rsid w:val="00EE06E5"/>
    <w:rsid w:val="00EF1D45"/>
    <w:rsid w:val="00F0566D"/>
    <w:rsid w:val="00F110F2"/>
    <w:rsid w:val="00F15EE0"/>
    <w:rsid w:val="00F56AFA"/>
    <w:rsid w:val="00F71AF6"/>
    <w:rsid w:val="00F97575"/>
    <w:rsid w:val="00FB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658085D5"/>
  <w15:docId w15:val="{497F9BAD-14F0-499C-BDDF-DC8FCB28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7E8"/>
    <w:rPr>
      <w:rFonts w:ascii="Verdana" w:eastAsiaTheme="minorHAnsi" w:hAnsi="Verdana"/>
      <w:sz w:val="20"/>
      <w:szCs w:val="20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0E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0E3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0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0E3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4E77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77E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54B9F"/>
    <w:rPr>
      <w:color w:val="808080"/>
    </w:rPr>
  </w:style>
  <w:style w:type="table" w:styleId="Grilledutableau">
    <w:name w:val="Table Grid"/>
    <w:basedOn w:val="TableauNormal"/>
    <w:uiPriority w:val="59"/>
    <w:rsid w:val="00654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sufc.univ-st-etienne.f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hyperlink" Target="http://sufc.univ-st-etienn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DUCM~1.EMP\AppData\Local\Temp\Courrier%20UJ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7C8E9E-782D-48A4-8A16-CD9FF9B07BBA}"/>
      </w:docPartPr>
      <w:docPartBody>
        <w:p w:rsidR="00A90255" w:rsidRDefault="00B003F7">
          <w:r w:rsidRPr="0092722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130770-FA49-4FFA-89D7-18D88B142875}"/>
      </w:docPartPr>
      <w:docPartBody>
        <w:p w:rsidR="00A90255" w:rsidRDefault="00B003F7">
          <w:r w:rsidRPr="00927222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tilliumText22L Th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F7"/>
    <w:rsid w:val="00A90255"/>
    <w:rsid w:val="00B0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003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AE9F6-9A55-4E31-933B-1B222065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 UJM.dotx</Template>
  <TotalTime>171</TotalTime>
  <Pages>2</Pages>
  <Words>410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Christelle Serafini</cp:lastModifiedBy>
  <cp:revision>6</cp:revision>
  <cp:lastPrinted>2021-10-07T12:03:00Z</cp:lastPrinted>
  <dcterms:created xsi:type="dcterms:W3CDTF">2021-03-03T13:10:00Z</dcterms:created>
  <dcterms:modified xsi:type="dcterms:W3CDTF">2021-10-07T12:25:00Z</dcterms:modified>
</cp:coreProperties>
</file>